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22019" w14:textId="77777777" w:rsidR="005A1DBB" w:rsidRPr="005A1DBB" w:rsidRDefault="005A1DBB" w:rsidP="00F72213">
      <w:pPr>
        <w:tabs>
          <w:tab w:val="left" w:pos="553"/>
        </w:tabs>
        <w:rPr>
          <w:rFonts w:ascii="Aptos" w:hAnsi="Aptos" w:cs="Arial"/>
        </w:rPr>
      </w:pPr>
    </w:p>
    <w:p w14:paraId="5A0E618A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</w:rPr>
      </w:pPr>
    </w:p>
    <w:p w14:paraId="25877125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</w:rPr>
      </w:pPr>
    </w:p>
    <w:p w14:paraId="3C46987A" w14:textId="74C0DA66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  <w:b/>
          <w:bCs/>
        </w:rPr>
      </w:pPr>
      <w:r w:rsidRPr="005A1DBB">
        <w:rPr>
          <w:rFonts w:ascii="Aptos" w:hAnsi="Aptos" w:cs="Arial"/>
          <w:b/>
          <w:bCs/>
        </w:rPr>
        <w:t>LiveSafe Resources</w:t>
      </w:r>
    </w:p>
    <w:p w14:paraId="7B5464A5" w14:textId="77777777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  <w:b/>
          <w:bCs/>
        </w:rPr>
      </w:pPr>
      <w:r w:rsidRPr="005A1DBB">
        <w:rPr>
          <w:rFonts w:ascii="Aptos" w:hAnsi="Aptos" w:cs="Arial"/>
          <w:b/>
          <w:bCs/>
        </w:rPr>
        <w:t>JOB DESCRIPTION</w:t>
      </w:r>
    </w:p>
    <w:p w14:paraId="51B884E8" w14:textId="580C561B" w:rsidR="005A1DBB" w:rsidRPr="005A1DBB" w:rsidRDefault="005A1DBB" w:rsidP="005A1DBB">
      <w:pPr>
        <w:tabs>
          <w:tab w:val="left" w:pos="553"/>
        </w:tabs>
        <w:rPr>
          <w:rFonts w:ascii="Aptos" w:hAnsi="Aptos" w:cs="Arial"/>
        </w:rPr>
      </w:pPr>
    </w:p>
    <w:p w14:paraId="2ECFA29B" w14:textId="77777777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</w:rPr>
      </w:pPr>
    </w:p>
    <w:p w14:paraId="6E9DE47B" w14:textId="6C503674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</w:rPr>
      </w:pPr>
      <w:r w:rsidRPr="005A1DBB">
        <w:rPr>
          <w:rFonts w:ascii="Aptos" w:hAnsi="Aptos" w:cs="Arial"/>
          <w:b/>
          <w:bCs/>
        </w:rPr>
        <w:t>TITLE:</w:t>
      </w:r>
      <w:r w:rsidRPr="005A1DBB">
        <w:rPr>
          <w:rFonts w:ascii="Aptos" w:hAnsi="Aptos" w:cs="Arial"/>
        </w:rPr>
        <w:t xml:space="preserve">  Sexual Assault Nurse Examiner (SANE)</w:t>
      </w:r>
    </w:p>
    <w:p w14:paraId="3A532A29" w14:textId="00F5EAD8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</w:rPr>
      </w:pPr>
      <w:r w:rsidRPr="005A1DBB">
        <w:rPr>
          <w:rFonts w:ascii="Aptos" w:hAnsi="Aptos" w:cs="Arial"/>
          <w:b/>
          <w:bCs/>
        </w:rPr>
        <w:t>REPORTS TO:</w:t>
      </w:r>
      <w:r w:rsidRPr="005A1DBB">
        <w:rPr>
          <w:rFonts w:ascii="Aptos" w:hAnsi="Aptos" w:cs="Arial"/>
        </w:rPr>
        <w:t xml:space="preserve"> SANE Program Manager or the Director of Sexual Assault Programs in the absence of the SANE Program Manager</w:t>
      </w:r>
    </w:p>
    <w:p w14:paraId="23853AE4" w14:textId="4A4613CC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</w:rPr>
      </w:pPr>
      <w:r w:rsidRPr="005A1DBB">
        <w:rPr>
          <w:rFonts w:ascii="Aptos" w:hAnsi="Aptos" w:cs="Arial"/>
          <w:b/>
          <w:bCs/>
        </w:rPr>
        <w:t>FLSA STATUS</w:t>
      </w:r>
      <w:r w:rsidRPr="005A1DBB">
        <w:rPr>
          <w:rFonts w:ascii="Aptos" w:hAnsi="Aptos" w:cs="Arial"/>
          <w:b/>
          <w:bCs/>
        </w:rPr>
        <w:t>:</w:t>
      </w:r>
      <w:r w:rsidRPr="005A1DBB">
        <w:rPr>
          <w:rFonts w:ascii="Aptos" w:hAnsi="Aptos" w:cs="Arial"/>
        </w:rPr>
        <w:t xml:space="preserve"> Contract</w:t>
      </w:r>
      <w:r w:rsidRPr="005A1DBB">
        <w:rPr>
          <w:rFonts w:ascii="Aptos" w:hAnsi="Aptos" w:cs="Arial"/>
        </w:rPr>
        <w:tab/>
      </w:r>
    </w:p>
    <w:p w14:paraId="2432F97B" w14:textId="77777777" w:rsidR="005A1DBB" w:rsidRPr="005A1DBB" w:rsidRDefault="005A1DBB" w:rsidP="005A1DBB">
      <w:pPr>
        <w:tabs>
          <w:tab w:val="left" w:pos="553"/>
        </w:tabs>
        <w:jc w:val="center"/>
        <w:rPr>
          <w:rFonts w:ascii="Aptos" w:hAnsi="Aptos" w:cs="Arial"/>
        </w:rPr>
      </w:pPr>
    </w:p>
    <w:p w14:paraId="4931080E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  <w:r w:rsidRPr="005A1DBB">
        <w:rPr>
          <w:rFonts w:ascii="Aptos" w:hAnsi="Aptos" w:cs="Arial"/>
          <w:b/>
          <w:bCs/>
          <w:sz w:val="22"/>
          <w:szCs w:val="22"/>
        </w:rPr>
        <w:t xml:space="preserve">JOB SUMMARY:  </w:t>
      </w:r>
    </w:p>
    <w:p w14:paraId="790EE902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4C0DEF75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b/>
          <w:bCs/>
          <w:sz w:val="22"/>
          <w:szCs w:val="22"/>
        </w:rPr>
        <w:t>BONUS:</w:t>
      </w:r>
      <w:r w:rsidRPr="005A1DBB">
        <w:rPr>
          <w:rFonts w:ascii="Aptos" w:hAnsi="Aptos" w:cs="Arial"/>
          <w:sz w:val="22"/>
          <w:szCs w:val="22"/>
        </w:rPr>
        <w:t xml:space="preserve"> $500</w:t>
      </w:r>
    </w:p>
    <w:p w14:paraId="4DA82D8D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47E85017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 xml:space="preserve">This position provides support to the Sexual Assault Program. Major duties include performance of Sexual Assault Forensic-Medical Exams and maintain documentation of services related to those exams. This is a position with primarily clinical responsibilities. </w:t>
      </w:r>
    </w:p>
    <w:p w14:paraId="36556257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04AA713C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  <w:r w:rsidRPr="005A1DBB">
        <w:rPr>
          <w:rFonts w:ascii="Aptos" w:hAnsi="Aptos" w:cs="Arial"/>
          <w:b/>
          <w:bCs/>
          <w:sz w:val="22"/>
          <w:szCs w:val="22"/>
        </w:rPr>
        <w:t>DUTIES AND RESPONSIBILITIES:</w:t>
      </w:r>
    </w:p>
    <w:p w14:paraId="19C6C52B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7986C933" w14:textId="7A8C9D58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>Respond to requests for sexual assault exams in a timely manner when on-call;</w:t>
      </w:r>
      <w:r w:rsidRPr="005A1DBB">
        <w:rPr>
          <w:rFonts w:ascii="Aptos" w:hAnsi="Aptos" w:cs="Arial"/>
        </w:rPr>
        <w:t xml:space="preserve"> </w:t>
      </w:r>
      <w:r w:rsidRPr="005A1DBB">
        <w:rPr>
          <w:rFonts w:ascii="Aptos" w:hAnsi="Aptos" w:cs="Arial"/>
        </w:rPr>
        <w:t>conduct forensic-medical exams in accordance with state standards, local protocol, and best practice; maintain chain of custody for collected forensic evidence.</w:t>
      </w:r>
    </w:p>
    <w:p w14:paraId="42E1ADC7" w14:textId="37625847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>Ensure that an Advocate from LiveSafe Resources has been notified to respond to the location of the exam.</w:t>
      </w:r>
    </w:p>
    <w:p w14:paraId="66D475B2" w14:textId="19D36588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 xml:space="preserve">Maintain the required, at your cost, Professional Liability Insurance through NSO. </w:t>
      </w:r>
    </w:p>
    <w:p w14:paraId="7FB415A9" w14:textId="3B0F017E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>Provide education to survivors on the physical and mental health impacts of sexual assault and provide medical referrals as appropriate.</w:t>
      </w:r>
    </w:p>
    <w:p w14:paraId="3AAFF918" w14:textId="3FEF4D7D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>Maintain and follow proper confidentiality requirements of patient records.</w:t>
      </w:r>
    </w:p>
    <w:p w14:paraId="0BF3DB93" w14:textId="77C96662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 xml:space="preserve">Attend court hearings when subpoenaed </w:t>
      </w:r>
    </w:p>
    <w:p w14:paraId="253B3F51" w14:textId="08CB99D7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 xml:space="preserve">Attend SANE program team meetings </w:t>
      </w:r>
    </w:p>
    <w:p w14:paraId="6CF8C0A5" w14:textId="393DDC93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 xml:space="preserve">There are opportunities to participate in peer review processes and additional training related to providing services as a SANE </w:t>
      </w:r>
    </w:p>
    <w:p w14:paraId="1E0358F4" w14:textId="2DE768CC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proofErr w:type="gramStart"/>
      <w:r w:rsidRPr="005A1DBB">
        <w:rPr>
          <w:rFonts w:ascii="Aptos" w:hAnsi="Aptos" w:cs="Arial"/>
        </w:rPr>
        <w:t>Make arrangements</w:t>
      </w:r>
      <w:proofErr w:type="gramEnd"/>
      <w:r w:rsidRPr="005A1DBB">
        <w:rPr>
          <w:rFonts w:ascii="Aptos" w:hAnsi="Aptos" w:cs="Arial"/>
        </w:rPr>
        <w:t xml:space="preserve"> for any substitutions to provide shift coverage if an on-call commitment cannot be carried out.</w:t>
      </w:r>
    </w:p>
    <w:p w14:paraId="01784869" w14:textId="4B1850B1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>Immediately notify the SANE Program Manager of any changes to their on-call shifts.</w:t>
      </w:r>
    </w:p>
    <w:p w14:paraId="11F5BF2D" w14:textId="37CD26EF" w:rsidR="005A1DBB" w:rsidRPr="005A1DBB" w:rsidRDefault="005A1DBB" w:rsidP="005A1DBB">
      <w:pPr>
        <w:pStyle w:val="ListParagraph"/>
        <w:numPr>
          <w:ilvl w:val="0"/>
          <w:numId w:val="3"/>
        </w:numPr>
        <w:tabs>
          <w:tab w:val="left" w:pos="553"/>
        </w:tabs>
        <w:rPr>
          <w:rFonts w:ascii="Aptos" w:hAnsi="Aptos" w:cs="Arial"/>
        </w:rPr>
      </w:pPr>
      <w:r w:rsidRPr="005A1DBB">
        <w:rPr>
          <w:rFonts w:ascii="Aptos" w:hAnsi="Aptos" w:cs="Arial"/>
        </w:rPr>
        <w:t xml:space="preserve">Perform other duties as assigned.  </w:t>
      </w:r>
    </w:p>
    <w:p w14:paraId="5DD2EA7E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4BB78CBB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732EF141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38704F3E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67B11470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6EA084FC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5EB1D660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4FD5D628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772E11ED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7513FC9D" w14:textId="77777777" w:rsid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</w:p>
    <w:p w14:paraId="5E1B450D" w14:textId="3D72B845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  <w:r w:rsidRPr="005A1DBB">
        <w:rPr>
          <w:rFonts w:ascii="Aptos" w:hAnsi="Aptos" w:cs="Arial"/>
          <w:b/>
          <w:bCs/>
          <w:sz w:val="22"/>
          <w:szCs w:val="22"/>
        </w:rPr>
        <w:t>KNOWLEDGE, SKILLS, AND ABILITIES:</w:t>
      </w:r>
    </w:p>
    <w:p w14:paraId="5734F9A9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Understanding of sexual assault and domestic violence dynamics.</w:t>
      </w:r>
    </w:p>
    <w:p w14:paraId="265A9E7D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Knowledge of modern office procedures and methods, including telephone communications, office systems, and record keeping.</w:t>
      </w:r>
    </w:p>
    <w:p w14:paraId="7D7EEFEE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Skill to use a personal computer, digital camera, and various software packages.</w:t>
      </w:r>
    </w:p>
    <w:p w14:paraId="09C78B74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Ability to establish priorities, work independently, and proceed with objectives without supervision.</w:t>
      </w:r>
    </w:p>
    <w:p w14:paraId="473D9CB5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Ability to handle and resolve problems.</w:t>
      </w:r>
    </w:p>
    <w:p w14:paraId="21B1B51B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 xml:space="preserve">Strong verbal communication skills and the ability to communicate with </w:t>
      </w:r>
      <w:proofErr w:type="gramStart"/>
      <w:r w:rsidRPr="005A1DBB">
        <w:rPr>
          <w:rFonts w:ascii="Aptos" w:hAnsi="Aptos" w:cs="Arial"/>
          <w:sz w:val="22"/>
          <w:szCs w:val="22"/>
        </w:rPr>
        <w:t>persons</w:t>
      </w:r>
      <w:proofErr w:type="gramEnd"/>
      <w:r w:rsidRPr="005A1DBB">
        <w:rPr>
          <w:rFonts w:ascii="Aptos" w:hAnsi="Aptos" w:cs="Arial"/>
          <w:sz w:val="22"/>
          <w:szCs w:val="22"/>
        </w:rPr>
        <w:t xml:space="preserve"> of different educational levels.</w:t>
      </w:r>
    </w:p>
    <w:p w14:paraId="397D8F1F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Strong problem-solving skills required. Must be a “common sense” thinker and quick decision maker, when necessary.</w:t>
      </w:r>
    </w:p>
    <w:p w14:paraId="20E86896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Must display professionalism with community partners, including but not limited to law enforcement and hospital staff.</w:t>
      </w:r>
    </w:p>
    <w:p w14:paraId="0F01118B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May be required to lift boxes up to 25 lbs.</w:t>
      </w:r>
    </w:p>
    <w:p w14:paraId="370ACD2D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346DFC5C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MINIMUM CREDENTIALS AND EXPERIENCE:</w:t>
      </w:r>
    </w:p>
    <w:p w14:paraId="7A77140F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>Must be a registered nurse licensed to practice in the state of Georgia.</w:t>
      </w:r>
    </w:p>
    <w:p w14:paraId="45497DF5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 xml:space="preserve">Currently maintains an active Nursing License in the state of Georgia. </w:t>
      </w:r>
    </w:p>
    <w:p w14:paraId="2F71F93F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 xml:space="preserve">Must have completed SANE-A training requirements through Georgia’s Criminal Justice Coordinating Council, Mosaic Georgia SAC &amp; CAC or IAFN or complete training within timeframe set at the time of entering a contract with LiveSafe Resources. </w:t>
      </w:r>
    </w:p>
    <w:p w14:paraId="4273A62D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•</w:t>
      </w:r>
      <w:r w:rsidRPr="005A1DBB">
        <w:rPr>
          <w:rFonts w:ascii="Aptos" w:hAnsi="Aptos" w:cs="Arial"/>
          <w:sz w:val="22"/>
          <w:szCs w:val="22"/>
        </w:rPr>
        <w:tab/>
        <w:t xml:space="preserve">Preferred minimum of 3 years’ experience in nursing. </w:t>
      </w:r>
    </w:p>
    <w:p w14:paraId="69BAE057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413D5B32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b/>
          <w:bCs/>
          <w:sz w:val="22"/>
          <w:szCs w:val="22"/>
        </w:rPr>
      </w:pPr>
      <w:r w:rsidRPr="005A1DBB">
        <w:rPr>
          <w:rFonts w:ascii="Aptos" w:hAnsi="Aptos" w:cs="Arial"/>
          <w:b/>
          <w:bCs/>
          <w:sz w:val="22"/>
          <w:szCs w:val="22"/>
        </w:rPr>
        <w:t>DISCLAIMER</w:t>
      </w:r>
    </w:p>
    <w:p w14:paraId="69E07516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62F8CAB8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This job description reflects the nurse’s assignment of essential functions; it does not prescribe or restrict the tasks that may be assigned.</w:t>
      </w:r>
    </w:p>
    <w:p w14:paraId="7D85ED1A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15E5ECBE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I have reviewed this job description and hereby acknowledge my understanding of my duties.  I hereby acknowledge receipt of a true copy of this document.</w:t>
      </w:r>
    </w:p>
    <w:p w14:paraId="30B7F6E3" w14:textId="77777777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</w:p>
    <w:p w14:paraId="568553ED" w14:textId="1C872F58" w:rsidR="005A1DBB" w:rsidRPr="005A1DBB" w:rsidRDefault="005A1DBB" w:rsidP="005A1DBB">
      <w:pPr>
        <w:tabs>
          <w:tab w:val="left" w:pos="553"/>
        </w:tabs>
        <w:rPr>
          <w:rFonts w:ascii="Aptos" w:hAnsi="Aptos" w:cs="Arial"/>
          <w:sz w:val="22"/>
          <w:szCs w:val="22"/>
        </w:rPr>
      </w:pPr>
      <w:r w:rsidRPr="005A1DBB">
        <w:rPr>
          <w:rFonts w:ascii="Aptos" w:hAnsi="Aptos" w:cs="Arial"/>
          <w:sz w:val="22"/>
          <w:szCs w:val="22"/>
        </w:rPr>
        <w:t>I have reviewed this position description and the evaluation process with my supervisor and hereby acknowledge my understanding of my duties, reporting system, chain of supervision, evaluation system.  I hereby acknowledge receipt of a true copy of this document.</w:t>
      </w:r>
    </w:p>
    <w:sectPr w:rsidR="005A1DBB" w:rsidRPr="005A1DBB" w:rsidSect="005A1DBB">
      <w:headerReference w:type="even" r:id="rId8"/>
      <w:headerReference w:type="default" r:id="rId9"/>
      <w:headerReference w:type="firs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7904B3" w14:textId="77777777" w:rsidR="000A1A56" w:rsidRDefault="000A1A56" w:rsidP="00BC7E25">
      <w:r>
        <w:separator/>
      </w:r>
    </w:p>
  </w:endnote>
  <w:endnote w:type="continuationSeparator" w:id="0">
    <w:p w14:paraId="6DA1592A" w14:textId="77777777" w:rsidR="000A1A56" w:rsidRDefault="000A1A56" w:rsidP="00BC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ECFFAD" w14:textId="77777777" w:rsidR="000A1A56" w:rsidRDefault="000A1A56" w:rsidP="00BC7E25">
      <w:r>
        <w:separator/>
      </w:r>
    </w:p>
  </w:footnote>
  <w:footnote w:type="continuationSeparator" w:id="0">
    <w:p w14:paraId="5ECAAFB2" w14:textId="77777777" w:rsidR="000A1A56" w:rsidRDefault="000A1A56" w:rsidP="00BC7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9104E" w14:textId="77777777" w:rsidR="00BC7E25" w:rsidRDefault="00150276">
    <w:pPr>
      <w:pStyle w:val="Header"/>
    </w:pPr>
    <w:r>
      <w:rPr>
        <w:noProof/>
      </w:rPr>
      <w:pict w14:anchorId="27C7F1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77864" o:spid="_x0000_s1027" type="#_x0000_t75" style="position:absolute;margin-left:0;margin-top:0;width:599.25pt;height:775.5pt;z-index:-251653120;mso-wrap-edited:f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DC02DB" w14:textId="77777777" w:rsidR="00BC7E25" w:rsidRDefault="00150276">
    <w:pPr>
      <w:pStyle w:val="Header"/>
    </w:pPr>
    <w:r>
      <w:rPr>
        <w:noProof/>
      </w:rPr>
      <w:pict w14:anchorId="3C915E0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77865" o:spid="_x0000_s1026" type="#_x0000_t75" style="position:absolute;margin-left:0;margin-top:0;width:599.25pt;height:775.5pt;z-index:-251650048;mso-wrap-edited:f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CC40B7" w14:textId="77777777" w:rsidR="00BC7E25" w:rsidRDefault="00150276">
    <w:pPr>
      <w:pStyle w:val="Header"/>
    </w:pPr>
    <w:r>
      <w:rPr>
        <w:noProof/>
      </w:rPr>
      <w:pict w14:anchorId="2FD073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777863" o:spid="_x0000_s1025" type="#_x0000_t75" style="position:absolute;margin-left:0;margin-top:0;width:599.25pt;height:775.5pt;z-index:-251656192;mso-wrap-edited:f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4B0B5D"/>
    <w:multiLevelType w:val="hybridMultilevel"/>
    <w:tmpl w:val="A7F0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8959F0"/>
    <w:multiLevelType w:val="hybridMultilevel"/>
    <w:tmpl w:val="CE32DC2C"/>
    <w:lvl w:ilvl="0" w:tplc="0DBC4950">
      <w:numFmt w:val="bullet"/>
      <w:lvlText w:val="•"/>
      <w:lvlJc w:val="left"/>
      <w:pPr>
        <w:ind w:left="915" w:hanging="555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045290"/>
    <w:multiLevelType w:val="hybridMultilevel"/>
    <w:tmpl w:val="5162A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33485">
    <w:abstractNumId w:val="0"/>
  </w:num>
  <w:num w:numId="2" w16cid:durableId="793794625">
    <w:abstractNumId w:val="2"/>
  </w:num>
  <w:num w:numId="3" w16cid:durableId="15429831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1C2"/>
    <w:rsid w:val="000958BA"/>
    <w:rsid w:val="000A1A56"/>
    <w:rsid w:val="000B71C2"/>
    <w:rsid w:val="000D067E"/>
    <w:rsid w:val="00177991"/>
    <w:rsid w:val="001A4E56"/>
    <w:rsid w:val="00200BD0"/>
    <w:rsid w:val="00254181"/>
    <w:rsid w:val="002A533A"/>
    <w:rsid w:val="00316B2B"/>
    <w:rsid w:val="0046693C"/>
    <w:rsid w:val="004A00B4"/>
    <w:rsid w:val="00500356"/>
    <w:rsid w:val="005749B8"/>
    <w:rsid w:val="005757FF"/>
    <w:rsid w:val="005A1DBB"/>
    <w:rsid w:val="005A2E66"/>
    <w:rsid w:val="00625DB6"/>
    <w:rsid w:val="00640FEA"/>
    <w:rsid w:val="00692D57"/>
    <w:rsid w:val="006E0F44"/>
    <w:rsid w:val="007652C3"/>
    <w:rsid w:val="007A3639"/>
    <w:rsid w:val="00801FA8"/>
    <w:rsid w:val="00845B1B"/>
    <w:rsid w:val="008E2E6D"/>
    <w:rsid w:val="00A72EAE"/>
    <w:rsid w:val="00BC7E25"/>
    <w:rsid w:val="00C64920"/>
    <w:rsid w:val="00CC5A7D"/>
    <w:rsid w:val="00CF6029"/>
    <w:rsid w:val="00D634DD"/>
    <w:rsid w:val="00D66794"/>
    <w:rsid w:val="00DC4731"/>
    <w:rsid w:val="00E13E3D"/>
    <w:rsid w:val="00E317D5"/>
    <w:rsid w:val="00EB00CE"/>
    <w:rsid w:val="00EF1710"/>
    <w:rsid w:val="00F410B3"/>
    <w:rsid w:val="00F72213"/>
    <w:rsid w:val="00FA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FC790A"/>
  <w15:chartTrackingRefBased/>
  <w15:docId w15:val="{D0BFDFE3-E506-4E75-85C8-18F27175B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7E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E25"/>
  </w:style>
  <w:style w:type="paragraph" w:styleId="Footer">
    <w:name w:val="footer"/>
    <w:basedOn w:val="Normal"/>
    <w:link w:val="FooterChar"/>
    <w:uiPriority w:val="99"/>
    <w:unhideWhenUsed/>
    <w:rsid w:val="00BC7E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E25"/>
  </w:style>
  <w:style w:type="paragraph" w:styleId="ListParagraph">
    <w:name w:val="List Paragraph"/>
    <w:basedOn w:val="Normal"/>
    <w:uiPriority w:val="34"/>
    <w:qFormat/>
    <w:rsid w:val="00C6492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749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10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32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nash\AppData\Local\Microsoft\Windows\INetCache\Content.Outlook\REPA59GG\LSR_eLetter_v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95E8EE-0195-4CF5-AB8B-AC8F0091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LSR_eLetter_v4</Template>
  <TotalTime>0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Nash</dc:creator>
  <cp:keywords/>
  <dc:description/>
  <cp:lastModifiedBy>Abiba Sekaran</cp:lastModifiedBy>
  <cp:revision>2</cp:revision>
  <dcterms:created xsi:type="dcterms:W3CDTF">2024-11-14T22:28:00Z</dcterms:created>
  <dcterms:modified xsi:type="dcterms:W3CDTF">2024-11-14T22:28:00Z</dcterms:modified>
</cp:coreProperties>
</file>